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43D1" w:rsidRDefault="00A83C5B" w:rsidP="00D743D1">
      <w:pPr>
        <w:jc w:val="center"/>
        <w:rPr>
          <w:sz w:val="96"/>
        </w:rPr>
      </w:pPr>
      <w:r w:rsidRPr="00A83C5B">
        <w:rPr>
          <w:sz w:val="96"/>
        </w:rPr>
        <w:t>Wie woont hier?</w:t>
      </w:r>
    </w:p>
    <w:p w:rsidR="00A83C5B" w:rsidRDefault="00D743D1" w:rsidP="00D743D1">
      <w:pPr>
        <w:jc w:val="center"/>
        <w:rPr>
          <w:sz w:val="96"/>
        </w:rPr>
      </w:pPr>
      <w:r>
        <w:rPr>
          <w:noProof/>
          <w:color w:val="0000FF"/>
          <w:lang w:eastAsia="nl-NL"/>
        </w:rPr>
        <w:drawing>
          <wp:inline distT="0" distB="0" distL="0" distR="0">
            <wp:extent cx="6223379" cy="4672852"/>
            <wp:effectExtent l="0" t="0" r="6350" b="0"/>
            <wp:docPr id="1" name="Afbeelding 1" descr="Afbeeldingsresultaat voor hol konijn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hol konijn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594" cy="470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C5B" w:rsidRDefault="00A83C5B" w:rsidP="00D743D1">
      <w:pPr>
        <w:jc w:val="center"/>
        <w:rPr>
          <w:sz w:val="96"/>
        </w:rPr>
      </w:pPr>
      <w:r w:rsidRPr="00A83C5B">
        <w:rPr>
          <w:sz w:val="96"/>
        </w:rPr>
        <w:lastRenderedPageBreak/>
        <w:t>Wie woont hier?</w:t>
      </w:r>
    </w:p>
    <w:p w:rsidR="00A83C5B" w:rsidRPr="00A83C5B" w:rsidRDefault="00095C86" w:rsidP="00D743D1">
      <w:pPr>
        <w:jc w:val="center"/>
        <w:rPr>
          <w:sz w:val="96"/>
        </w:rPr>
      </w:pPr>
      <w:r>
        <w:rPr>
          <w:noProof/>
          <w:lang w:eastAsia="nl-NL"/>
        </w:rPr>
        <w:drawing>
          <wp:inline distT="0" distB="0" distL="0" distR="0">
            <wp:extent cx="6373505" cy="4252044"/>
            <wp:effectExtent l="0" t="0" r="8255" b="0"/>
            <wp:docPr id="2" name="Afbeelding 2" descr="https://upload.wikimedia.org/wikipedia/commons/thumb/d/d9/Chimp%27s_Nest.jpg/1024px-Chimp%27s_N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thumb/d/d9/Chimp%27s_Nest.jpg/1024px-Chimp%27s_Nes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718" cy="425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C5B" w:rsidRDefault="00A83C5B" w:rsidP="00D743D1">
      <w:pPr>
        <w:jc w:val="center"/>
        <w:rPr>
          <w:sz w:val="96"/>
        </w:rPr>
      </w:pPr>
      <w:r w:rsidRPr="00A83C5B">
        <w:rPr>
          <w:sz w:val="96"/>
        </w:rPr>
        <w:t>Wie woont hier?</w:t>
      </w:r>
    </w:p>
    <w:p w:rsidR="00A83C5B" w:rsidRPr="00A83C5B" w:rsidRDefault="00095C86" w:rsidP="00D743D1">
      <w:pPr>
        <w:jc w:val="center"/>
        <w:rPr>
          <w:sz w:val="96"/>
        </w:rPr>
      </w:pPr>
      <w:r>
        <w:rPr>
          <w:noProof/>
          <w:color w:val="0000FF"/>
          <w:lang w:eastAsia="nl-NL"/>
        </w:rPr>
        <w:drawing>
          <wp:inline distT="0" distB="0" distL="0" distR="0">
            <wp:extent cx="6100445" cy="4572000"/>
            <wp:effectExtent l="0" t="0" r="0" b="0"/>
            <wp:docPr id="3" name="Afbeelding 3" descr="Afbeeldingsresultaat voor das hol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das hol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4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C5B" w:rsidRDefault="00A83C5B" w:rsidP="00D743D1">
      <w:pPr>
        <w:jc w:val="center"/>
        <w:rPr>
          <w:sz w:val="96"/>
        </w:rPr>
      </w:pPr>
      <w:r w:rsidRPr="00A83C5B">
        <w:rPr>
          <w:sz w:val="96"/>
        </w:rPr>
        <w:t>Wie woont hier?</w:t>
      </w:r>
    </w:p>
    <w:p w:rsidR="00A83C5B" w:rsidRPr="00A83C5B" w:rsidRDefault="00095C86" w:rsidP="00D743D1">
      <w:pPr>
        <w:jc w:val="center"/>
        <w:rPr>
          <w:sz w:val="96"/>
        </w:rPr>
      </w:pPr>
      <w:r>
        <w:rPr>
          <w:noProof/>
          <w:color w:val="0000FF"/>
          <w:lang w:eastAsia="nl-NL"/>
        </w:rPr>
        <w:drawing>
          <wp:inline distT="0" distB="0" distL="0" distR="0">
            <wp:extent cx="5609230" cy="4206691"/>
            <wp:effectExtent l="0" t="0" r="0" b="3810"/>
            <wp:docPr id="4" name="Afbeelding 4" descr="Afbeeldingsresultaat voor bijenkorf bijen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bijenkorf bijen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485" cy="420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C5B" w:rsidRDefault="00A83C5B" w:rsidP="00D743D1">
      <w:pPr>
        <w:jc w:val="center"/>
        <w:rPr>
          <w:sz w:val="96"/>
        </w:rPr>
      </w:pPr>
      <w:r w:rsidRPr="00A83C5B">
        <w:rPr>
          <w:sz w:val="96"/>
        </w:rPr>
        <w:t>Wie woont hier?</w:t>
      </w:r>
    </w:p>
    <w:p w:rsidR="00A83C5B" w:rsidRPr="00A83C5B" w:rsidRDefault="00095C86" w:rsidP="00D743D1">
      <w:pPr>
        <w:jc w:val="center"/>
        <w:rPr>
          <w:sz w:val="96"/>
        </w:rPr>
      </w:pPr>
      <w:r>
        <w:rPr>
          <w:noProof/>
          <w:color w:val="0000FF"/>
          <w:lang w:eastAsia="nl-NL"/>
        </w:rPr>
        <w:drawing>
          <wp:inline distT="0" distB="0" distL="0" distR="0">
            <wp:extent cx="5732060" cy="4218285"/>
            <wp:effectExtent l="0" t="0" r="2540" b="0"/>
            <wp:docPr id="5" name="Afbeelding 5" descr="Gerelateerde afbeeldi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Gerelateerde afbeeldin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392" cy="422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C5B" w:rsidRDefault="00A83C5B" w:rsidP="00D743D1">
      <w:pPr>
        <w:jc w:val="center"/>
        <w:rPr>
          <w:sz w:val="96"/>
        </w:rPr>
      </w:pPr>
      <w:r>
        <w:rPr>
          <w:sz w:val="96"/>
        </w:rPr>
        <w:br w:type="page"/>
      </w:r>
      <w:r w:rsidRPr="00A83C5B">
        <w:rPr>
          <w:sz w:val="96"/>
        </w:rPr>
        <w:t>Wie woont hier?</w:t>
      </w:r>
    </w:p>
    <w:p w:rsidR="00A83C5B" w:rsidRPr="00A83C5B" w:rsidRDefault="00095C86" w:rsidP="00D743D1">
      <w:pPr>
        <w:jc w:val="center"/>
        <w:rPr>
          <w:sz w:val="96"/>
        </w:rPr>
      </w:pPr>
      <w:r>
        <w:rPr>
          <w:noProof/>
          <w:color w:val="0000FF"/>
          <w:lang w:eastAsia="nl-NL"/>
        </w:rPr>
        <w:drawing>
          <wp:inline distT="0" distB="0" distL="0" distR="0">
            <wp:extent cx="7752080" cy="4367530"/>
            <wp:effectExtent l="0" t="0" r="1270" b="0"/>
            <wp:docPr id="6" name="Afbeelding 6" descr="Afbeeldingsresultaat voor huis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huis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2080" cy="436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C5B" w:rsidRDefault="00A83C5B" w:rsidP="00D743D1">
      <w:pPr>
        <w:jc w:val="center"/>
        <w:rPr>
          <w:sz w:val="96"/>
        </w:rPr>
      </w:pPr>
      <w:r w:rsidRPr="00A83C5B">
        <w:rPr>
          <w:sz w:val="96"/>
        </w:rPr>
        <w:t>Wie woont hier?</w:t>
      </w:r>
    </w:p>
    <w:p w:rsidR="00A83C5B" w:rsidRPr="00A83C5B" w:rsidRDefault="00095C86" w:rsidP="00D743D1">
      <w:pPr>
        <w:jc w:val="center"/>
        <w:rPr>
          <w:sz w:val="96"/>
        </w:rPr>
      </w:pPr>
      <w:r>
        <w:rPr>
          <w:noProof/>
          <w:color w:val="0000FF"/>
          <w:lang w:eastAsia="nl-NL"/>
        </w:rPr>
        <w:drawing>
          <wp:inline distT="0" distB="0" distL="0" distR="0">
            <wp:extent cx="4995081" cy="3750580"/>
            <wp:effectExtent l="0" t="0" r="0" b="2540"/>
            <wp:docPr id="7" name="Afbeelding 7" descr="Afbeeldingsresultaat voor zwaluw nest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zwaluw nest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409" cy="3755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C5B" w:rsidRDefault="00A83C5B" w:rsidP="00D743D1">
      <w:pPr>
        <w:jc w:val="center"/>
        <w:rPr>
          <w:sz w:val="96"/>
        </w:rPr>
      </w:pPr>
      <w:r>
        <w:rPr>
          <w:sz w:val="96"/>
        </w:rPr>
        <w:br w:type="page"/>
      </w:r>
    </w:p>
    <w:p w:rsidR="00A83C5B" w:rsidRDefault="00A83C5B" w:rsidP="00D743D1">
      <w:pPr>
        <w:jc w:val="center"/>
        <w:rPr>
          <w:sz w:val="96"/>
        </w:rPr>
      </w:pPr>
      <w:r w:rsidRPr="00A83C5B">
        <w:rPr>
          <w:sz w:val="96"/>
        </w:rPr>
        <w:lastRenderedPageBreak/>
        <w:t>Wie woont hier?</w:t>
      </w:r>
    </w:p>
    <w:p w:rsidR="00A83C5B" w:rsidRPr="00A83C5B" w:rsidRDefault="008672C1" w:rsidP="00D743D1">
      <w:pPr>
        <w:jc w:val="center"/>
        <w:rPr>
          <w:sz w:val="96"/>
        </w:rPr>
      </w:pPr>
      <w:r>
        <w:rPr>
          <w:noProof/>
          <w:color w:val="0000FF"/>
          <w:lang w:eastAsia="nl-NL"/>
        </w:rPr>
        <w:drawing>
          <wp:inline distT="0" distB="0" distL="0" distR="0">
            <wp:extent cx="5158854" cy="3442335"/>
            <wp:effectExtent l="0" t="0" r="3810" b="5715"/>
            <wp:docPr id="8" name="Afbeelding 8" descr="Afbeeldingsresultaat voor ooievaar nest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ooievaar nest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977" cy="344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C5B" w:rsidRDefault="00A83C5B" w:rsidP="00D743D1">
      <w:pPr>
        <w:jc w:val="center"/>
        <w:rPr>
          <w:sz w:val="96"/>
        </w:rPr>
      </w:pPr>
      <w:r>
        <w:rPr>
          <w:sz w:val="96"/>
        </w:rPr>
        <w:br w:type="page"/>
      </w:r>
    </w:p>
    <w:p w:rsidR="00A83C5B" w:rsidRDefault="00A83C5B" w:rsidP="00D743D1">
      <w:pPr>
        <w:jc w:val="center"/>
        <w:rPr>
          <w:sz w:val="96"/>
        </w:rPr>
      </w:pPr>
      <w:r w:rsidRPr="00A83C5B">
        <w:rPr>
          <w:sz w:val="96"/>
        </w:rPr>
        <w:lastRenderedPageBreak/>
        <w:t>Wie woont hier?</w:t>
      </w:r>
    </w:p>
    <w:p w:rsidR="00A83C5B" w:rsidRPr="00A83C5B" w:rsidRDefault="008672C1" w:rsidP="00D743D1">
      <w:pPr>
        <w:jc w:val="center"/>
        <w:rPr>
          <w:sz w:val="96"/>
        </w:rPr>
      </w:pPr>
      <w:r>
        <w:rPr>
          <w:noProof/>
          <w:color w:val="0000FF"/>
          <w:lang w:eastAsia="nl-NL"/>
        </w:rPr>
        <w:drawing>
          <wp:inline distT="0" distB="0" distL="0" distR="0">
            <wp:extent cx="5827395" cy="4517390"/>
            <wp:effectExtent l="0" t="0" r="1905" b="0"/>
            <wp:docPr id="9" name="Afbeelding 9" descr="Afbeeldingsresultaat voor mouse hole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mouse hole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395" cy="451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C5B" w:rsidRDefault="00A83C5B" w:rsidP="00D743D1">
      <w:pPr>
        <w:jc w:val="center"/>
        <w:rPr>
          <w:sz w:val="96"/>
        </w:rPr>
      </w:pPr>
      <w:r>
        <w:rPr>
          <w:sz w:val="96"/>
        </w:rPr>
        <w:br w:type="page"/>
      </w:r>
      <w:r w:rsidRPr="00A83C5B">
        <w:rPr>
          <w:sz w:val="96"/>
        </w:rPr>
        <w:t>Wie woont hier?</w:t>
      </w:r>
    </w:p>
    <w:p w:rsidR="00A83C5B" w:rsidRPr="00A83C5B" w:rsidRDefault="008672C1" w:rsidP="00D743D1">
      <w:pPr>
        <w:jc w:val="center"/>
        <w:rPr>
          <w:sz w:val="96"/>
        </w:rPr>
      </w:pPr>
      <w:r>
        <w:rPr>
          <w:noProof/>
          <w:color w:val="0000FF"/>
          <w:lang w:eastAsia="nl-NL"/>
        </w:rPr>
        <w:drawing>
          <wp:inline distT="0" distB="0" distL="0" distR="0">
            <wp:extent cx="4189863" cy="4189863"/>
            <wp:effectExtent l="0" t="0" r="1270" b="1270"/>
            <wp:docPr id="10" name="Afbeelding 10" descr="Afbeeldingsresultaat voor heremietkreeft schelp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heremietkreeft schelp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009" cy="419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3C5B" w:rsidRPr="00A83C5B" w:rsidSect="00A83C5B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C5B"/>
    <w:rsid w:val="00095C86"/>
    <w:rsid w:val="004A0E4C"/>
    <w:rsid w:val="008672C1"/>
    <w:rsid w:val="00A83C5B"/>
    <w:rsid w:val="00B23234"/>
    <w:rsid w:val="00D74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B9D0E9"/>
  <w15:chartTrackingRefBased/>
  <w15:docId w15:val="{B9087808-E3C3-47EF-978C-E6D349F4E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google.nl/url?sa=i&amp;rct=j&amp;q=&amp;esrc=s&amp;source=images&amp;cd=&amp;cad=rja&amp;uact=8&amp;ved=0ahUKEwi70qH67J_WAhUDb1AKHaQQCscQjRwIBw&amp;url=https%3A%2F%2Fwww.bekendeburen.nl%2Fnederlands-elftal-speler-joel-veltman-zet-zijn-huis-te-koop&amp;psig=AFQjCNEnHoGPeH69m8Kjphd3NoRXAGjbmA&amp;ust=1505312657668010" TargetMode="External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hyperlink" Target="https://www.google.nl/url?sa=i&amp;rct=j&amp;q=&amp;esrc=s&amp;source=images&amp;cd=&amp;cad=rja&amp;uact=8&amp;ved=0ahUKEwiWh4bD7p_WAhWOYVAKHctJBAIQjRwIBw&amp;url=https%3A%2F%2Fnl.aliexpress.com%2Fstore%2Fproduct%2FNatural-conchas-shells-coil-ancient-hermit-crab-fish-aquarium-accessories-beach-wedding-decoration%2F617967_32712378129.html&amp;psig=AFQjCNHrTKrJfrusftm6S8Z91yzObQRcuA&amp;ust=1505313107827111" TargetMode="External"/><Relationship Id="rId7" Type="http://schemas.openxmlformats.org/officeDocument/2006/relationships/hyperlink" Target="http://www.google.nl/url?sa=i&amp;rct=j&amp;q=&amp;esrc=s&amp;source=images&amp;cd=&amp;cad=rja&amp;uact=8&amp;ved=0ahUKEwiKlvuZ7J_WAhXLKVAKHQOvCdQQjRwIBw&amp;url=http%3A%2F%2Fwww.diak72.nl%2F2011_maart.htm&amp;psig=AFQjCNGR2PFAijLn5NpaI-EtxlIUFwFANA&amp;ust=1505312498011182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://www.google.nl/url?sa=i&amp;rct=j&amp;q=&amp;esrc=s&amp;source=images&amp;cd=&amp;cad=rja&amp;uact=8&amp;ved=0ahUKEwi2sL_K7Z_WAhWSaVAKHUVuD0wQjRwIBw&amp;url=http%3A%2F%2Fwww.deharkema.frl%2F2016-04-13%2Fooievaarsnest-op-het-themapark&amp;psig=AFQjCNFCL3Mgn0eKQQn5E1Zz-kuXk6BXmQ&amp;ust=1505312870521296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www.google.nl/url?sa=i&amp;rct=j&amp;q=&amp;esrc=s&amp;source=images&amp;cd=&amp;cad=rja&amp;uact=8&amp;ved=0ahUKEwiSudbM7J_WAhVCKFAKHeIYAqgQjRwIBw&amp;url=http%3A%2F%2Fwww.alamy.com%2Fstock-photo-close-up-of-an-adelie-penguin-pygoscelis-adeliae-pebble-nest-39701952.html&amp;psig=AFQjCNHAmpE6ZN73CeclU4gW5ZdFi_VG_Q&amp;ust=1505312565703808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www.google.nl/url?sa=i&amp;rct=j&amp;q=&amp;esrc=s&amp;source=images&amp;cd=&amp;cad=rja&amp;uact=8&amp;ved=0ahUKEwiXo5WY7Z_WAhWFJ1AKHVSwBWUQjRwIBw&amp;url=https%3A%2F%2Fbeilen.groei.nl%2Findex.php%3Fid%3D37792&amp;psig=AFQjCNGWDmLGOomfUzkbuwXgAtXW-I9PtQ&amp;ust=1505312729630091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://www.google.nl/url?sa=i&amp;rct=j&amp;q=&amp;esrc=s&amp;source=images&amp;cd=&amp;cad=rja&amp;uact=8&amp;ved=0ahUKEwjXqLWO7p_WAhXHIlAKHacPAuwQjRwIBw&amp;url=http%3A%2F%2Fwww.gettyimages.com%2Fphotos%2Fmouse-hole&amp;psig=AFQjCNG1oHv09tAaCXTaRU74evMak0f2lw&amp;ust=1505313012762578" TargetMode="External"/><Relationship Id="rId4" Type="http://schemas.openxmlformats.org/officeDocument/2006/relationships/hyperlink" Target="http://www.google.nl/url?sa=i&amp;rct=j&amp;q=&amp;esrc=s&amp;source=images&amp;cd=&amp;cad=rja&amp;uact=8&amp;ved=0ahUKEwj0s6W065_WAhVHblAKHf20CB4QjRwIBw&amp;url=http%3A%2F%2Fwww.achterhoekeengedicht.nl%2FLogs%25202010%2Ffebr2010.htm&amp;psig=AFQjCNFmJ1YjkvrvoSNTStdAibRjV55Q8g&amp;ust=1505312283862948" TargetMode="External"/><Relationship Id="rId9" Type="http://schemas.openxmlformats.org/officeDocument/2006/relationships/hyperlink" Target="http://www.google.nl/url?sa=i&amp;rct=j&amp;q=&amp;esrc=s&amp;source=images&amp;cd=&amp;cad=rja&amp;uact=8&amp;ved=0ahUKEwio5Iuq7J_WAhVCElAKHZpoAf0QjRwIBw&amp;url=http%3A%2F%2Fwww.rivendellvillage.org%2Fapicultuur.htm&amp;psig=AFQjCNGm5ZzxO_51RQeeQMCRAt88AZG_qQ&amp;ust=1505312532767846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A91B3B78</Template>
  <TotalTime>1</TotalTime>
  <Pages>10</Pages>
  <Words>28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Deklas.nu</Company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Joris Vink</dc:creator>
  <cp:keywords/>
  <dc:description/>
  <cp:lastModifiedBy>Joris Vink</cp:lastModifiedBy>
  <cp:revision>2</cp:revision>
  <dcterms:created xsi:type="dcterms:W3CDTF">2017-09-12T14:33:00Z</dcterms:created>
  <dcterms:modified xsi:type="dcterms:W3CDTF">2017-09-12T14:33:00Z</dcterms:modified>
</cp:coreProperties>
</file>